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1"/>
        <w:gridCol w:w="3510"/>
      </w:tblGrid>
      <w:tr w:rsidR="00880783" w:rsidRPr="00AA4794" w:rsidTr="00391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Default="007D389D" w:rsidP="005C61E4">
            <w:pPr>
              <w:spacing w:after="160" w:line="312" w:lineRule="auto"/>
            </w:pPr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>
                  <wp:extent cx="4486275" cy="2259330"/>
                  <wp:effectExtent l="0" t="0" r="952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1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46" r="381"/>
                          <a:stretch/>
                        </pic:blipFill>
                        <pic:spPr bwMode="auto">
                          <a:xfrm>
                            <a:off x="0" y="0"/>
                            <a:ext cx="4486275" cy="225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89D" w:rsidRDefault="007D389D" w:rsidP="00CF7619">
            <w:pPr>
              <w:pStyle w:val="Date"/>
              <w:spacing w:before="0" w:line="240" w:lineRule="auto"/>
              <w:jc w:val="center"/>
              <w:rPr>
                <w:sz w:val="52"/>
              </w:rPr>
            </w:pPr>
            <w:r w:rsidRPr="007D389D">
              <w:rPr>
                <w:sz w:val="28"/>
              </w:rPr>
              <w:t>Professional Development Opportunity</w:t>
            </w:r>
          </w:p>
          <w:p w:rsidR="005C61E4" w:rsidRPr="00AA4794" w:rsidRDefault="008D481A" w:rsidP="00CF7619">
            <w:pPr>
              <w:pStyle w:val="Date"/>
              <w:spacing w:before="0" w:line="240" w:lineRule="auto"/>
              <w:jc w:val="center"/>
            </w:pPr>
            <w:r>
              <w:rPr>
                <w:sz w:val="52"/>
              </w:rPr>
              <w:t>June 5-7, 2019</w:t>
            </w:r>
          </w:p>
          <w:p w:rsidR="005C61E4" w:rsidRPr="00AA4794" w:rsidRDefault="008C33FF" w:rsidP="00CF7619">
            <w:pPr>
              <w:pStyle w:val="Title"/>
              <w:spacing w:line="240" w:lineRule="auto"/>
              <w:jc w:val="center"/>
            </w:pPr>
            <w:r w:rsidRPr="008C33FF">
              <w:rPr>
                <w:sz w:val="52"/>
              </w:rPr>
              <w:t>Powerful Teaching with Primary Documents</w:t>
            </w:r>
          </w:p>
          <w:p w:rsidR="005C61E4" w:rsidRPr="0097114A" w:rsidRDefault="008C33FF" w:rsidP="007D389D">
            <w:pPr>
              <w:spacing w:after="160" w:line="312" w:lineRule="auto"/>
              <w:jc w:val="both"/>
            </w:pPr>
            <w:r w:rsidRPr="0097114A">
              <w:t>Critical thinking, complex text, and student engagement are hot topi</w:t>
            </w:r>
            <w:r w:rsidR="007D389D" w:rsidRPr="0097114A">
              <w:t>cs for classroom success. This professional d</w:t>
            </w:r>
            <w:r w:rsidRPr="0097114A">
              <w:t>evelopment</w:t>
            </w:r>
            <w:r w:rsidR="007D389D" w:rsidRPr="0097114A">
              <w:t xml:space="preserve"> program</w:t>
            </w:r>
            <w:r w:rsidRPr="0097114A">
              <w:t>, based on the Library of Congress model, will provide tools for practical classroom application.</w:t>
            </w:r>
          </w:p>
          <w:p w:rsidR="0097114A" w:rsidRPr="0097114A" w:rsidRDefault="008C33FF" w:rsidP="007D389D">
            <w:pPr>
              <w:spacing w:after="160" w:line="312" w:lineRule="auto"/>
              <w:jc w:val="both"/>
            </w:pPr>
            <w:r w:rsidRPr="0097114A">
              <w:t xml:space="preserve">Room and board will be provided </w:t>
            </w:r>
            <w:r w:rsidR="00602858" w:rsidRPr="0097114A">
              <w:t>if needed</w:t>
            </w:r>
            <w:r w:rsidRPr="0097114A">
              <w:t>. Materials and resources to implement classroom application, valued at $75, will be provided upon successful completion of the initial training. Participants will also receive a PD Certificate for 30 hours after the conclusion of the fall reflection.</w:t>
            </w:r>
          </w:p>
          <w:p w:rsidR="007D389D" w:rsidRPr="0097114A" w:rsidRDefault="007D389D" w:rsidP="007D389D">
            <w:pPr>
              <w:spacing w:after="160" w:line="312" w:lineRule="auto"/>
              <w:jc w:val="both"/>
            </w:pPr>
            <w:r w:rsidRPr="0097114A">
              <w:t>The PD program is appropriate for educators and pre-service teachers grades K-12</w:t>
            </w:r>
            <w:r w:rsidR="003E234C" w:rsidRPr="0097114A">
              <w:t xml:space="preserve"> in many disciplines. Sessions will demonstrate applications of primary sources in multiple academic areas. </w:t>
            </w:r>
            <w:r w:rsidR="00CF7619" w:rsidRPr="0097114A">
              <w:t>Col</w:t>
            </w:r>
            <w:r w:rsidR="008D481A">
              <w:t>lege credit will be available for</w:t>
            </w:r>
            <w:r w:rsidR="00CF7619" w:rsidRPr="0097114A">
              <w:t xml:space="preserve"> purchase.</w:t>
            </w:r>
          </w:p>
          <w:p w:rsidR="008C33FF" w:rsidRPr="0097114A" w:rsidRDefault="0097114A" w:rsidP="0097114A">
            <w:pPr>
              <w:spacing w:after="160" w:line="312" w:lineRule="auto"/>
              <w:jc w:val="center"/>
              <w:rPr>
                <w:i/>
                <w:sz w:val="22"/>
              </w:rPr>
            </w:pPr>
            <w:r w:rsidRPr="0097114A">
              <w:rPr>
                <w:i/>
                <w:sz w:val="22"/>
              </w:rPr>
              <w:t>This program is sponsored in part by the Library of Congress Teaching with Primary Sources Eastern Regional Program, coordinated by Waynesburg University</w:t>
            </w:r>
            <w:r>
              <w:rPr>
                <w:i/>
                <w:sz w:val="22"/>
              </w:rPr>
              <w:t>.</w:t>
            </w:r>
          </w:p>
          <w:p w:rsidR="00880783" w:rsidRPr="008D481A" w:rsidRDefault="008D481A" w:rsidP="008D481A">
            <w:pPr>
              <w:spacing w:after="160" w:line="312" w:lineRule="auto"/>
              <w:jc w:val="center"/>
              <w:rPr>
                <w:i/>
              </w:rPr>
            </w:pPr>
            <w:r w:rsidRPr="008D481A">
              <w:rPr>
                <w:i/>
              </w:rPr>
              <w:t>Please su</w:t>
            </w:r>
            <w:r w:rsidR="00AF3078">
              <w:rPr>
                <w:i/>
              </w:rPr>
              <w:t>bmit applications by February 28</w:t>
            </w:r>
            <w:r w:rsidRPr="008D481A">
              <w:rPr>
                <w:i/>
                <w:vertAlign w:val="superscript"/>
              </w:rPr>
              <w:t>th</w:t>
            </w:r>
            <w:r w:rsidRPr="008D481A">
              <w:rPr>
                <w:i/>
              </w:rPr>
              <w:t xml:space="preserve"> </w:t>
            </w:r>
            <w:r w:rsidR="00DE1CC7" w:rsidRPr="00E82F7C">
              <w:rPr>
                <w:i/>
              </w:rPr>
              <w:t xml:space="preserve">using an email </w:t>
            </w:r>
            <w:r w:rsidR="00DE1CC7">
              <w:rPr>
                <w:i/>
              </w:rPr>
              <w:t>through which we can communicate without being blocked.</w:t>
            </w:r>
          </w:p>
        </w:tc>
        <w:tc>
          <w:tcPr>
            <w:tcW w:w="3510" w:type="dxa"/>
          </w:tcPr>
          <w:p w:rsidR="005C61E4" w:rsidRPr="003E234C" w:rsidRDefault="008C33FF" w:rsidP="003E234C">
            <w:pPr>
              <w:pStyle w:val="Heading2"/>
              <w:spacing w:after="0" w:line="240" w:lineRule="auto"/>
              <w:outlineLvl w:val="1"/>
              <w:rPr>
                <w:sz w:val="24"/>
              </w:rPr>
            </w:pPr>
            <w:r w:rsidRPr="003E234C">
              <w:rPr>
                <w:sz w:val="24"/>
              </w:rPr>
              <w:t xml:space="preserve">Immerse yourself in the practice of teaching with Primary Sources using </w:t>
            </w:r>
            <w:r w:rsidR="007D389D" w:rsidRPr="003E234C">
              <w:rPr>
                <w:sz w:val="24"/>
              </w:rPr>
              <w:t>the Library of Congress.</w:t>
            </w:r>
          </w:p>
          <w:p w:rsidR="007D389D" w:rsidRPr="003E234C" w:rsidRDefault="007D389D" w:rsidP="003E234C">
            <w:pPr>
              <w:pStyle w:val="Heading2"/>
              <w:spacing w:after="0" w:line="240" w:lineRule="auto"/>
              <w:outlineLvl w:val="1"/>
              <w:rPr>
                <w:sz w:val="24"/>
              </w:rPr>
            </w:pPr>
            <w:r w:rsidRPr="003E234C">
              <w:rPr>
                <w:sz w:val="24"/>
              </w:rPr>
              <w:t>Daily sessions model strategies to engage students, build critical thinking skills, and construct knowledge.</w:t>
            </w:r>
          </w:p>
          <w:p w:rsidR="003E234C" w:rsidRDefault="003E234C" w:rsidP="003E234C">
            <w:pPr>
              <w:pStyle w:val="Heading2"/>
              <w:spacing w:after="0" w:line="240" w:lineRule="auto"/>
              <w:outlineLvl w:val="1"/>
              <w:rPr>
                <w:sz w:val="24"/>
              </w:rPr>
            </w:pPr>
            <w:r w:rsidRPr="003E234C">
              <w:rPr>
                <w:sz w:val="24"/>
              </w:rPr>
              <w:t xml:space="preserve">Goals include </w:t>
            </w:r>
            <w:r>
              <w:rPr>
                <w:sz w:val="24"/>
              </w:rPr>
              <w:t xml:space="preserve">access and use </w:t>
            </w:r>
            <w:r w:rsidR="00602858">
              <w:rPr>
                <w:sz w:val="24"/>
              </w:rPr>
              <w:t xml:space="preserve">of </w:t>
            </w:r>
            <w:r>
              <w:rPr>
                <w:sz w:val="24"/>
              </w:rPr>
              <w:t>primary sources for critical thinking lessons. A final product will be</w:t>
            </w:r>
            <w:r w:rsidR="008D481A">
              <w:rPr>
                <w:sz w:val="24"/>
              </w:rPr>
              <w:t xml:space="preserve"> to</w:t>
            </w:r>
            <w:r>
              <w:rPr>
                <w:sz w:val="24"/>
              </w:rPr>
              <w:t xml:space="preserve"> design a lesson plan </w:t>
            </w:r>
            <w:r w:rsidR="008D481A">
              <w:rPr>
                <w:sz w:val="24"/>
              </w:rPr>
              <w:t>for implementing</w:t>
            </w:r>
            <w:r>
              <w:rPr>
                <w:sz w:val="24"/>
              </w:rPr>
              <w:t xml:space="preserve"> in the fall. </w:t>
            </w:r>
          </w:p>
          <w:p w:rsidR="005C61E4" w:rsidRPr="00AA4794" w:rsidRDefault="007D389D" w:rsidP="005C61E4">
            <w:pPr>
              <w:pStyle w:val="Heading3"/>
              <w:outlineLvl w:val="2"/>
            </w:pPr>
            <w:r>
              <w:t>Warner university</w:t>
            </w:r>
          </w:p>
          <w:p w:rsidR="005C61E4" w:rsidRPr="00AA4794" w:rsidRDefault="00790A08" w:rsidP="00AA4794">
            <w:pPr>
              <w:pStyle w:val="ContactInfo"/>
              <w:spacing w:line="312" w:lineRule="auto"/>
            </w:pPr>
            <w:sdt>
              <w:sdtPr>
                <w:rPr>
                  <w:sz w:val="1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F4DDE4BBEFB478A805EDB253DF2E610"/>
                </w:placeholder>
                <w:text w:multiLine="1"/>
              </w:sdtPr>
              <w:sdtEndPr/>
              <w:sdtContent>
                <w:r w:rsidR="007D389D" w:rsidRPr="00B960B1">
                  <w:rPr>
                    <w:sz w:val="18"/>
                  </w:rPr>
                  <w:t>13895 Highway 27</w:t>
                </w:r>
                <w:r w:rsidR="007D389D" w:rsidRPr="00B960B1">
                  <w:rPr>
                    <w:sz w:val="18"/>
                  </w:rPr>
                  <w:br/>
                  <w:t>Lake Wales, FL 33859</w:t>
                </w:r>
              </w:sdtContent>
            </w:sdt>
          </w:p>
          <w:p w:rsidR="00B960B1" w:rsidRDefault="00B960B1" w:rsidP="00AA4794">
            <w:pPr>
              <w:pStyle w:val="ContactInfo"/>
              <w:spacing w:line="312" w:lineRule="auto"/>
            </w:pPr>
            <w:r>
              <w:t xml:space="preserve">For more info call: </w:t>
            </w:r>
          </w:p>
          <w:p w:rsidR="005C61E4" w:rsidRPr="00AA4794" w:rsidRDefault="007D389D" w:rsidP="00AA4794">
            <w:pPr>
              <w:pStyle w:val="ContactInfo"/>
              <w:spacing w:line="312" w:lineRule="auto"/>
            </w:pPr>
            <w:r>
              <w:t>863-638-7118</w:t>
            </w:r>
          </w:p>
          <w:p w:rsidR="005C61E4" w:rsidRDefault="008D481A" w:rsidP="007D389D">
            <w:pPr>
              <w:pStyle w:val="ContactInfo"/>
              <w:spacing w:line="312" w:lineRule="auto"/>
            </w:pPr>
            <w:r>
              <w:t>June 5-7, 2019</w:t>
            </w:r>
          </w:p>
          <w:p w:rsidR="007D389D" w:rsidRDefault="007D389D" w:rsidP="007D389D">
            <w:pPr>
              <w:pStyle w:val="ContactInfo"/>
              <w:spacing w:line="312" w:lineRule="auto"/>
            </w:pPr>
            <w:r>
              <w:t>9am to 5pm</w:t>
            </w:r>
          </w:p>
          <w:p w:rsidR="007D389D" w:rsidRDefault="007D389D" w:rsidP="007D389D">
            <w:pPr>
              <w:pStyle w:val="ContactInfo"/>
              <w:spacing w:line="312" w:lineRule="auto"/>
            </w:pPr>
            <w:r>
              <w:t>Breakfast, lunch, and dinner included</w:t>
            </w:r>
          </w:p>
          <w:p w:rsidR="007D389D" w:rsidRDefault="007D389D" w:rsidP="007D389D">
            <w:pPr>
              <w:pStyle w:val="ContactInfo"/>
              <w:spacing w:line="312" w:lineRule="auto"/>
            </w:pPr>
            <w:r>
              <w:t>Evenings are free.</w:t>
            </w:r>
          </w:p>
          <w:p w:rsidR="00B960B1" w:rsidRDefault="00B960B1" w:rsidP="007D389D">
            <w:pPr>
              <w:pStyle w:val="ContactInfo"/>
              <w:spacing w:line="312" w:lineRule="auto"/>
            </w:pPr>
            <w:r>
              <w:t xml:space="preserve">For an application, please email </w:t>
            </w:r>
          </w:p>
          <w:p w:rsidR="00B960B1" w:rsidRPr="00AA4794" w:rsidRDefault="00B960B1" w:rsidP="007D389D">
            <w:pPr>
              <w:pStyle w:val="ContactInfo"/>
              <w:spacing w:line="312" w:lineRule="auto"/>
            </w:pPr>
            <w:r>
              <w:t>prodevelopment@warner.edu</w:t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50C" w:rsidRDefault="0073350C" w:rsidP="005F5D5F">
      <w:pPr>
        <w:spacing w:after="0" w:line="240" w:lineRule="auto"/>
      </w:pPr>
      <w:r>
        <w:separator/>
      </w:r>
    </w:p>
  </w:endnote>
  <w:endnote w:type="continuationSeparator" w:id="0">
    <w:p w:rsidR="0073350C" w:rsidRDefault="0073350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50C" w:rsidRDefault="0073350C" w:rsidP="005F5D5F">
      <w:pPr>
        <w:spacing w:after="0" w:line="240" w:lineRule="auto"/>
      </w:pPr>
      <w:r>
        <w:separator/>
      </w:r>
    </w:p>
  </w:footnote>
  <w:footnote w:type="continuationSeparator" w:id="0">
    <w:p w:rsidR="0073350C" w:rsidRDefault="0073350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FF82C1E"/>
    <w:multiLevelType w:val="hybridMultilevel"/>
    <w:tmpl w:val="4A52AF56"/>
    <w:lvl w:ilvl="0" w:tplc="040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FF"/>
    <w:rsid w:val="000168C0"/>
    <w:rsid w:val="00024B1D"/>
    <w:rsid w:val="000427C6"/>
    <w:rsid w:val="00076F31"/>
    <w:rsid w:val="000F2802"/>
    <w:rsid w:val="00171CDD"/>
    <w:rsid w:val="00175521"/>
    <w:rsid w:val="00181FB9"/>
    <w:rsid w:val="001C6357"/>
    <w:rsid w:val="00251739"/>
    <w:rsid w:val="00261A78"/>
    <w:rsid w:val="003913E9"/>
    <w:rsid w:val="003B6A17"/>
    <w:rsid w:val="003E234C"/>
    <w:rsid w:val="00411532"/>
    <w:rsid w:val="005222EE"/>
    <w:rsid w:val="00541BB3"/>
    <w:rsid w:val="00544732"/>
    <w:rsid w:val="005C61E4"/>
    <w:rsid w:val="005E04EF"/>
    <w:rsid w:val="005F5D5F"/>
    <w:rsid w:val="00602858"/>
    <w:rsid w:val="00665EA1"/>
    <w:rsid w:val="006E5B0F"/>
    <w:rsid w:val="00703EB9"/>
    <w:rsid w:val="0073350C"/>
    <w:rsid w:val="00790A08"/>
    <w:rsid w:val="0079199F"/>
    <w:rsid w:val="007B5354"/>
    <w:rsid w:val="007D389D"/>
    <w:rsid w:val="007D534E"/>
    <w:rsid w:val="00837654"/>
    <w:rsid w:val="00880783"/>
    <w:rsid w:val="008B5772"/>
    <w:rsid w:val="008C031F"/>
    <w:rsid w:val="008C1756"/>
    <w:rsid w:val="008C33FF"/>
    <w:rsid w:val="008D17FF"/>
    <w:rsid w:val="008D481A"/>
    <w:rsid w:val="008F6C52"/>
    <w:rsid w:val="009141C6"/>
    <w:rsid w:val="009201B7"/>
    <w:rsid w:val="00956144"/>
    <w:rsid w:val="0097114A"/>
    <w:rsid w:val="00A03450"/>
    <w:rsid w:val="00A36411"/>
    <w:rsid w:val="00A97C88"/>
    <w:rsid w:val="00AA4794"/>
    <w:rsid w:val="00AB3068"/>
    <w:rsid w:val="00AB58F4"/>
    <w:rsid w:val="00AF3078"/>
    <w:rsid w:val="00AF32DC"/>
    <w:rsid w:val="00B46A60"/>
    <w:rsid w:val="00B960B1"/>
    <w:rsid w:val="00BC6ED1"/>
    <w:rsid w:val="00C12344"/>
    <w:rsid w:val="00C57F20"/>
    <w:rsid w:val="00CF7619"/>
    <w:rsid w:val="00D16845"/>
    <w:rsid w:val="00D56FBE"/>
    <w:rsid w:val="00D751DD"/>
    <w:rsid w:val="00DE1CC7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03177" w:themeColor="accent1"/>
        <w:bottom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97C83C" w:themeColor="accent2"/>
        <w:bottom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EEAE1F" w:themeColor="accent3"/>
        <w:bottom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EC6814" w:themeColor="accent4"/>
        <w:bottom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7458AB" w:themeColor="accent5"/>
        <w:bottom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24A5CD" w:themeColor="accent6"/>
        <w:bottom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03177" w:themeColor="accent1"/>
        <w:bottom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97C83C" w:themeColor="accent2"/>
        <w:bottom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EEAE1F" w:themeColor="accent3"/>
        <w:bottom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EC6814" w:themeColor="accent4"/>
        <w:bottom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7458AB" w:themeColor="accent5"/>
        <w:bottom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24A5CD" w:themeColor="accent6"/>
        <w:bottom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ie.boulde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4DDE4BBEFB478A805EDB253DF2E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1098A-7EE2-4662-A4A1-22B3F960C48D}"/>
      </w:docPartPr>
      <w:docPartBody>
        <w:p w:rsidR="003C7CAB" w:rsidRDefault="007107CA">
          <w:pPr>
            <w:pStyle w:val="AF4DDE4BBEFB478A805EDB253DF2E610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CA"/>
    <w:rsid w:val="002478B6"/>
    <w:rsid w:val="002844E4"/>
    <w:rsid w:val="003C7CAB"/>
    <w:rsid w:val="007107CA"/>
    <w:rsid w:val="008C210A"/>
    <w:rsid w:val="00AC23B9"/>
    <w:rsid w:val="00B23FBA"/>
    <w:rsid w:val="00C0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90FD3DFCD6493B97B62AA880CF60AA">
    <w:name w:val="0C90FD3DFCD6493B97B62AA880CF60AA"/>
  </w:style>
  <w:style w:type="paragraph" w:customStyle="1" w:styleId="2E1D98A583334E8BB6740BD1962AA161">
    <w:name w:val="2E1D98A583334E8BB6740BD1962AA161"/>
  </w:style>
  <w:style w:type="paragraph" w:customStyle="1" w:styleId="79D6563063CF40A4A6061BAF5595ABF2">
    <w:name w:val="79D6563063CF40A4A6061BAF5595ABF2"/>
  </w:style>
  <w:style w:type="paragraph" w:customStyle="1" w:styleId="FF2FF609D1AC46AD8027558BCA82D4B6">
    <w:name w:val="FF2FF609D1AC46AD8027558BCA82D4B6"/>
  </w:style>
  <w:style w:type="paragraph" w:customStyle="1" w:styleId="E1DCDC4B5EB14C388987D858AB75683E">
    <w:name w:val="E1DCDC4B5EB14C388987D858AB75683E"/>
  </w:style>
  <w:style w:type="paragraph" w:customStyle="1" w:styleId="966C61AB625C44FC9951F0DD87E72DF4">
    <w:name w:val="966C61AB625C44FC9951F0DD87E72DF4"/>
  </w:style>
  <w:style w:type="paragraph" w:customStyle="1" w:styleId="D229FB5069204C23B9C81E362E164E21">
    <w:name w:val="D229FB5069204C23B9C81E362E164E21"/>
  </w:style>
  <w:style w:type="paragraph" w:customStyle="1" w:styleId="E16F0D27C73D4962854745B70B3E4342">
    <w:name w:val="E16F0D27C73D4962854745B70B3E4342"/>
  </w:style>
  <w:style w:type="paragraph" w:customStyle="1" w:styleId="D2A32E733C7F423BB90D06BBA1ACF33A">
    <w:name w:val="D2A32E733C7F423BB90D06BBA1ACF33A"/>
  </w:style>
  <w:style w:type="paragraph" w:customStyle="1" w:styleId="94CA331F642D4579B59C7D0E45F983AC">
    <w:name w:val="94CA331F642D4579B59C7D0E45F983AC"/>
  </w:style>
  <w:style w:type="paragraph" w:customStyle="1" w:styleId="28CEEC175F484AD88224D45D2A869B40">
    <w:name w:val="28CEEC175F484AD88224D45D2A869B40"/>
  </w:style>
  <w:style w:type="paragraph" w:customStyle="1" w:styleId="B2C419582E804F1989CB6A589CB1BD45">
    <w:name w:val="B2C419582E804F1989CB6A589CB1BD45"/>
  </w:style>
  <w:style w:type="paragraph" w:customStyle="1" w:styleId="08BDCE624FF54595917C6C5E6BF7A4C9">
    <w:name w:val="08BDCE624FF54595917C6C5E6BF7A4C9"/>
  </w:style>
  <w:style w:type="paragraph" w:customStyle="1" w:styleId="89C87332965B4E548A5F6F3F4EBE5FDB">
    <w:name w:val="89C87332965B4E548A5F6F3F4EBE5FDB"/>
  </w:style>
  <w:style w:type="paragraph" w:customStyle="1" w:styleId="AF4DDE4BBEFB478A805EDB253DF2E610">
    <w:name w:val="AF4DDE4BBEFB478A805EDB253DF2E610"/>
  </w:style>
  <w:style w:type="paragraph" w:customStyle="1" w:styleId="F04DA12317C84D82BC819E3C3EF355BF">
    <w:name w:val="F04DA12317C84D82BC819E3C3EF355BF"/>
  </w:style>
  <w:style w:type="paragraph" w:customStyle="1" w:styleId="7009050E598449DFBAD89BD4B7463171">
    <w:name w:val="7009050E598449DFBAD89BD4B7463171"/>
  </w:style>
  <w:style w:type="paragraph" w:customStyle="1" w:styleId="525D012C896C4806AF1CC6BAD73256BE">
    <w:name w:val="525D012C896C4806AF1CC6BAD73256B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90FD3DFCD6493B97B62AA880CF60AA">
    <w:name w:val="0C90FD3DFCD6493B97B62AA880CF60AA"/>
  </w:style>
  <w:style w:type="paragraph" w:customStyle="1" w:styleId="2E1D98A583334E8BB6740BD1962AA161">
    <w:name w:val="2E1D98A583334E8BB6740BD1962AA161"/>
  </w:style>
  <w:style w:type="paragraph" w:customStyle="1" w:styleId="79D6563063CF40A4A6061BAF5595ABF2">
    <w:name w:val="79D6563063CF40A4A6061BAF5595ABF2"/>
  </w:style>
  <w:style w:type="paragraph" w:customStyle="1" w:styleId="FF2FF609D1AC46AD8027558BCA82D4B6">
    <w:name w:val="FF2FF609D1AC46AD8027558BCA82D4B6"/>
  </w:style>
  <w:style w:type="paragraph" w:customStyle="1" w:styleId="E1DCDC4B5EB14C388987D858AB75683E">
    <w:name w:val="E1DCDC4B5EB14C388987D858AB75683E"/>
  </w:style>
  <w:style w:type="paragraph" w:customStyle="1" w:styleId="966C61AB625C44FC9951F0DD87E72DF4">
    <w:name w:val="966C61AB625C44FC9951F0DD87E72DF4"/>
  </w:style>
  <w:style w:type="paragraph" w:customStyle="1" w:styleId="D229FB5069204C23B9C81E362E164E21">
    <w:name w:val="D229FB5069204C23B9C81E362E164E21"/>
  </w:style>
  <w:style w:type="paragraph" w:customStyle="1" w:styleId="E16F0D27C73D4962854745B70B3E4342">
    <w:name w:val="E16F0D27C73D4962854745B70B3E4342"/>
  </w:style>
  <w:style w:type="paragraph" w:customStyle="1" w:styleId="D2A32E733C7F423BB90D06BBA1ACF33A">
    <w:name w:val="D2A32E733C7F423BB90D06BBA1ACF33A"/>
  </w:style>
  <w:style w:type="paragraph" w:customStyle="1" w:styleId="94CA331F642D4579B59C7D0E45F983AC">
    <w:name w:val="94CA331F642D4579B59C7D0E45F983AC"/>
  </w:style>
  <w:style w:type="paragraph" w:customStyle="1" w:styleId="28CEEC175F484AD88224D45D2A869B40">
    <w:name w:val="28CEEC175F484AD88224D45D2A869B40"/>
  </w:style>
  <w:style w:type="paragraph" w:customStyle="1" w:styleId="B2C419582E804F1989CB6A589CB1BD45">
    <w:name w:val="B2C419582E804F1989CB6A589CB1BD45"/>
  </w:style>
  <w:style w:type="paragraph" w:customStyle="1" w:styleId="08BDCE624FF54595917C6C5E6BF7A4C9">
    <w:name w:val="08BDCE624FF54595917C6C5E6BF7A4C9"/>
  </w:style>
  <w:style w:type="paragraph" w:customStyle="1" w:styleId="89C87332965B4E548A5F6F3F4EBE5FDB">
    <w:name w:val="89C87332965B4E548A5F6F3F4EBE5FDB"/>
  </w:style>
  <w:style w:type="paragraph" w:customStyle="1" w:styleId="AF4DDE4BBEFB478A805EDB253DF2E610">
    <w:name w:val="AF4DDE4BBEFB478A805EDB253DF2E610"/>
  </w:style>
  <w:style w:type="paragraph" w:customStyle="1" w:styleId="F04DA12317C84D82BC819E3C3EF355BF">
    <w:name w:val="F04DA12317C84D82BC819E3C3EF355BF"/>
  </w:style>
  <w:style w:type="paragraph" w:customStyle="1" w:styleId="7009050E598449DFBAD89BD4B7463171">
    <w:name w:val="7009050E598449DFBAD89BD4B7463171"/>
  </w:style>
  <w:style w:type="paragraph" w:customStyle="1" w:styleId="525D012C896C4806AF1CC6BAD73256BE">
    <w:name w:val="525D012C896C4806AF1CC6BAD7325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\Users\laurie.boulden\AppData\Roaming\Microsoft\Templates\Seasonal event flyer.dotx</Template>
  <TotalTime>0</TotalTime>
  <Pages>1</Pages>
  <Words>257</Words>
  <Characters>1466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Boulden</dc:creator>
  <cp:keywords/>
  <dc:description/>
  <cp:lastModifiedBy>CEDHP User</cp:lastModifiedBy>
  <cp:revision>2</cp:revision>
  <cp:lastPrinted>2019-01-03T21:38:00Z</cp:lastPrinted>
  <dcterms:created xsi:type="dcterms:W3CDTF">2019-01-25T15:57:00Z</dcterms:created>
  <dcterms:modified xsi:type="dcterms:W3CDTF">2019-01-25T15:57:00Z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